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9D7" w:rsidRPr="00290557" w:rsidRDefault="00FA79D7" w:rsidP="00290557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90557">
        <w:rPr>
          <w:rFonts w:ascii="Times New Roman" w:hAnsi="Times New Roman"/>
          <w:b/>
          <w:bCs/>
          <w:sz w:val="28"/>
          <w:szCs w:val="28"/>
          <w:lang w:eastAsia="ru-RU"/>
        </w:rPr>
        <w:t>Всемирный день борьбы со СПИДом</w:t>
      </w:r>
    </w:p>
    <w:p w:rsidR="00FA79D7" w:rsidRDefault="00FA79D7" w:rsidP="00290557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В рамках недели профилактики распространения ВИЧ-инфекции  и пропаганды</w:t>
      </w:r>
      <w:r w:rsidRPr="00093A99">
        <w:rPr>
          <w:rFonts w:ascii="Times New Roman" w:hAnsi="Times New Roman"/>
          <w:bCs/>
          <w:sz w:val="28"/>
          <w:szCs w:val="28"/>
          <w:lang w:eastAsia="ru-RU"/>
        </w:rPr>
        <w:t xml:space="preserve">  нравственных и семейных ценностей «Здоровая семья»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1 декабря 2016 года состоялась встреча обучающихся МБОУ СОШ п.Усть-Уда с исполнителем региональной системы профилактики незаконного потребления наркотических средств и психотропных веществ, наркомании и токсикомании Гуриновой Екатериной Владимировной.  </w:t>
      </w:r>
    </w:p>
    <w:p w:rsidR="00FA79D7" w:rsidRDefault="00FA79D7" w:rsidP="00290557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Екатерина Владимировна рассказала о проблеме распространения ВИЧ-инфекции на территории Иркутской области, а также о преимуществах здорового образа жизни. Учащиеся 9-11 классов МБОУ СОШ п.Усть-Уда организовали флешмоб. По окончании мероприятия всем участникам были вручены красные ленточки – международный общепризнанный символ Всемирного дня борьбы со СПИДом.</w:t>
      </w:r>
    </w:p>
    <w:p w:rsidR="00FA79D7" w:rsidRPr="00290557" w:rsidRDefault="00FA79D7" w:rsidP="00290557">
      <w:pPr>
        <w:tabs>
          <w:tab w:val="left" w:pos="1995"/>
        </w:tabs>
        <w:rPr>
          <w:rFonts w:ascii="Times New Roman" w:hAnsi="Times New Roman"/>
          <w:sz w:val="28"/>
          <w:szCs w:val="28"/>
          <w:lang w:eastAsia="ru-RU"/>
        </w:rPr>
      </w:pPr>
    </w:p>
    <w:p w:rsidR="00FA79D7" w:rsidRDefault="00FA79D7">
      <w:pPr>
        <w:rPr>
          <w:noProof/>
          <w:lang w:eastAsia="ru-RU"/>
        </w:rPr>
      </w:pPr>
      <w:r w:rsidRPr="007C654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351pt;visibility:visible">
            <v:imagedata r:id="rId4" o:title=""/>
          </v:shape>
        </w:pict>
      </w:r>
    </w:p>
    <w:p w:rsidR="00FA79D7" w:rsidRDefault="00FA79D7">
      <w:pPr>
        <w:rPr>
          <w:noProof/>
          <w:lang w:eastAsia="ru-RU"/>
        </w:rPr>
      </w:pPr>
      <w:r w:rsidRPr="007C6542">
        <w:rPr>
          <w:noProof/>
          <w:lang w:eastAsia="ru-RU"/>
        </w:rPr>
        <w:pict>
          <v:shape id="Рисунок 1" o:spid="_x0000_i1026" type="#_x0000_t75" style="width:468pt;height:351pt;visibility:visible">
            <v:imagedata r:id="rId5" o:title=""/>
          </v:shape>
        </w:pict>
      </w:r>
    </w:p>
    <w:p w:rsidR="00FA79D7" w:rsidRDefault="00FA79D7"/>
    <w:p w:rsidR="00FA79D7" w:rsidRDefault="00FA79D7">
      <w:r w:rsidRPr="007C6542">
        <w:rPr>
          <w:noProof/>
          <w:lang w:eastAsia="ru-RU"/>
        </w:rPr>
        <w:pict>
          <v:shape id="Рисунок 4" o:spid="_x0000_i1027" type="#_x0000_t75" style="width:468pt;height:351pt;visibility:visible">
            <v:imagedata r:id="rId6" o:title=""/>
          </v:shape>
        </w:pict>
      </w:r>
    </w:p>
    <w:sectPr w:rsidR="00FA79D7" w:rsidSect="00290557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3A99"/>
    <w:rsid w:val="00093A99"/>
    <w:rsid w:val="00290557"/>
    <w:rsid w:val="00350B31"/>
    <w:rsid w:val="005358F9"/>
    <w:rsid w:val="00680493"/>
    <w:rsid w:val="007C6542"/>
    <w:rsid w:val="008F2836"/>
    <w:rsid w:val="00D309B8"/>
    <w:rsid w:val="00E17F00"/>
    <w:rsid w:val="00F76F52"/>
    <w:rsid w:val="00FA7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9B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54</TotalTime>
  <Pages>2</Pages>
  <Words>116</Words>
  <Characters>663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2016-12-06T04:53:00Z</dcterms:created>
  <dcterms:modified xsi:type="dcterms:W3CDTF">2016-12-08T02:59:00Z</dcterms:modified>
</cp:coreProperties>
</file>